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7D" w:rsidRDefault="00BA5316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IZJAVA O ČLANOVIMA ZAJEDNIČKOG KUĆANSTVA</w:t>
      </w:r>
    </w:p>
    <w:p w:rsidR="00F2087D" w:rsidRDefault="00F2087D">
      <w:pPr>
        <w:rPr>
          <w:rFonts w:ascii="Arial" w:hAnsi="Arial" w:cs="Arial"/>
          <w:b/>
        </w:rPr>
      </w:pPr>
    </w:p>
    <w:p w:rsidR="00F2087D" w:rsidRDefault="00F2087D">
      <w:pPr>
        <w:jc w:val="center"/>
        <w:rPr>
          <w:rFonts w:ascii="Arial" w:hAnsi="Arial" w:cs="Arial"/>
          <w:b/>
        </w:rPr>
      </w:pPr>
    </w:p>
    <w:p w:rsidR="00F2087D" w:rsidRDefault="00BA5316">
      <w:pPr>
        <w:rPr>
          <w:rFonts w:ascii="Arial" w:hAnsi="Arial" w:cs="Arial"/>
        </w:rPr>
      </w:pPr>
      <w:r>
        <w:rPr>
          <w:rFonts w:ascii="Arial" w:hAnsi="Arial" w:cs="Arial"/>
        </w:rPr>
        <w:t>kojom ja __________________, ____________ podnositelj zahtjeva,</w:t>
      </w:r>
    </w:p>
    <w:p w:rsidR="00F2087D" w:rsidRDefault="00BA5316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                  (ime oca-majke) i prezime                (datum </w:t>
      </w:r>
      <w:r>
        <w:rPr>
          <w:rFonts w:ascii="Arial" w:hAnsi="Arial" w:cs="Arial"/>
          <w:b/>
          <w:sz w:val="14"/>
          <w:szCs w:val="14"/>
        </w:rPr>
        <w:t xml:space="preserve">rođenja) </w:t>
      </w:r>
    </w:p>
    <w:p w:rsidR="00F2087D" w:rsidRDefault="00BA5316">
      <w:r>
        <w:rPr>
          <w:rFonts w:ascii="Arial" w:hAnsi="Arial" w:cs="Arial"/>
        </w:rPr>
        <w:t>_____________ s prebivalištem u _______________________________________,</w:t>
      </w:r>
    </w:p>
    <w:p w:rsidR="00F2087D" w:rsidRDefault="00BA5316">
      <w:pPr>
        <w:spacing w:after="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       (OIB)                                                                                           (ulica i kućni broj, mjesto)</w:t>
      </w:r>
    </w:p>
    <w:p w:rsidR="00F2087D" w:rsidRDefault="00F2087D">
      <w:pPr>
        <w:spacing w:after="0"/>
        <w:rPr>
          <w:rFonts w:ascii="Arial" w:hAnsi="Arial" w:cs="Arial"/>
          <w:b/>
          <w:sz w:val="14"/>
          <w:szCs w:val="14"/>
        </w:rPr>
      </w:pPr>
    </w:p>
    <w:p w:rsidR="00F2087D" w:rsidRDefault="00F2087D">
      <w:pPr>
        <w:spacing w:after="0"/>
        <w:rPr>
          <w:rFonts w:ascii="Arial" w:hAnsi="Arial" w:cs="Arial"/>
          <w:b/>
          <w:sz w:val="14"/>
          <w:szCs w:val="14"/>
        </w:rPr>
      </w:pPr>
    </w:p>
    <w:p w:rsidR="00F2087D" w:rsidRDefault="00BA53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Izjavljujem i vlastoručnim po</w:t>
      </w:r>
      <w:r>
        <w:rPr>
          <w:rFonts w:ascii="Arial" w:hAnsi="Arial" w:cs="Arial"/>
        </w:rPr>
        <w:t>tpisom potvrđujem da živim u zajedničkom kućanstvu sa sljedećim osobama:</w:t>
      </w:r>
    </w:p>
    <w:p w:rsidR="00F2087D" w:rsidRDefault="00F2087D">
      <w:pPr>
        <w:spacing w:after="0"/>
        <w:rPr>
          <w:rFonts w:ascii="Arial" w:hAnsi="Arial" w:cs="Arial"/>
        </w:rPr>
      </w:pPr>
    </w:p>
    <w:p w:rsidR="00F2087D" w:rsidRDefault="00F2087D">
      <w:pPr>
        <w:spacing w:after="0"/>
        <w:rPr>
          <w:rFonts w:ascii="Arial" w:hAnsi="Arial" w:cs="Arial"/>
        </w:rPr>
      </w:pPr>
    </w:p>
    <w:p w:rsidR="00F2087D" w:rsidRDefault="00F2087D">
      <w:pPr>
        <w:spacing w:after="0"/>
        <w:rPr>
          <w:rFonts w:ascii="Arial" w:hAnsi="Arial" w:cs="Arial"/>
        </w:rPr>
      </w:pPr>
    </w:p>
    <w:tbl>
      <w:tblPr>
        <w:tblW w:w="10065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3"/>
        <w:gridCol w:w="1841"/>
        <w:gridCol w:w="1841"/>
        <w:gridCol w:w="1843"/>
        <w:gridCol w:w="2127"/>
      </w:tblGrid>
      <w:tr w:rsidR="00F2087D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BA5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člana zajedničkog kućanstva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BA5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Srodstvo s podnositeljem zahtjeva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  <w:p w:rsidR="00F2087D" w:rsidRDefault="00BA5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rođenja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  <w:p w:rsidR="00F2087D" w:rsidRDefault="00BA5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OIB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  <w:p w:rsidR="00F2087D" w:rsidRDefault="00BA53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</w:t>
            </w:r>
          </w:p>
        </w:tc>
      </w:tr>
      <w:tr w:rsidR="00F2087D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087D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087D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087D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087D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2087D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87D" w:rsidRDefault="00F2087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F2087D" w:rsidRDefault="00F2087D">
      <w:pPr>
        <w:spacing w:after="0"/>
        <w:rPr>
          <w:rFonts w:ascii="Arial" w:hAnsi="Arial" w:cs="Arial"/>
        </w:rPr>
      </w:pPr>
    </w:p>
    <w:p w:rsidR="00F2087D" w:rsidRDefault="00F2087D">
      <w:pPr>
        <w:spacing w:after="0"/>
        <w:rPr>
          <w:rFonts w:ascii="Arial" w:hAnsi="Arial" w:cs="Arial"/>
        </w:rPr>
      </w:pPr>
    </w:p>
    <w:p w:rsidR="00F2087D" w:rsidRDefault="00BA53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Upoznat/a sam da</w:t>
      </w:r>
      <w:r>
        <w:rPr>
          <w:rFonts w:ascii="Arial" w:hAnsi="Arial" w:cs="Arial"/>
        </w:rPr>
        <w:t xml:space="preserve"> zajedničko kućanstvo čine bračni drugovi, izvanbračni drugovi, djeca i drugi srodnici ili druga zajednica osoba koji zajedno žive i prijavljeni su na istoj adresi prebivališta.</w:t>
      </w:r>
    </w:p>
    <w:p w:rsidR="00F2087D" w:rsidRDefault="00F2087D">
      <w:pPr>
        <w:spacing w:after="0"/>
        <w:rPr>
          <w:rFonts w:ascii="Arial" w:hAnsi="Arial" w:cs="Arial"/>
        </w:rPr>
      </w:pPr>
    </w:p>
    <w:p w:rsidR="00F2087D" w:rsidRDefault="00BA53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Pod materijalnom i kaznenom odgovornošću izjavljujem i vlastoručnim potpisom </w:t>
      </w:r>
      <w:r>
        <w:rPr>
          <w:rFonts w:ascii="Arial" w:hAnsi="Arial" w:cs="Arial"/>
        </w:rPr>
        <w:t xml:space="preserve">potvrđujem da su podaci u ovoj izjavi točni i potpuni, te ovlašćujem nadležne da iste imaju pravo obrađivati i čuvati u skladu sa Zakonom o zaštiti podataka i drugim važećim propisima. </w:t>
      </w:r>
    </w:p>
    <w:p w:rsidR="00F2087D" w:rsidRDefault="00F2087D">
      <w:pPr>
        <w:spacing w:after="0"/>
        <w:rPr>
          <w:rFonts w:ascii="Arial" w:hAnsi="Arial" w:cs="Arial"/>
        </w:rPr>
      </w:pPr>
    </w:p>
    <w:p w:rsidR="00F2087D" w:rsidRDefault="00F2087D">
      <w:pPr>
        <w:spacing w:after="0"/>
        <w:rPr>
          <w:rFonts w:ascii="Arial" w:hAnsi="Arial" w:cs="Arial"/>
        </w:rPr>
      </w:pPr>
    </w:p>
    <w:p w:rsidR="00F2087D" w:rsidRDefault="00BA531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 _____________, _________ </w:t>
      </w:r>
      <w:r>
        <w:rPr>
          <w:rFonts w:ascii="Arial" w:hAnsi="Arial" w:cs="Arial"/>
        </w:rPr>
        <w:t xml:space="preserve">                                                     ___________________</w:t>
      </w:r>
    </w:p>
    <w:p w:rsidR="00F2087D" w:rsidRDefault="00BA5316">
      <w:pPr>
        <w:spacing w:after="0"/>
      </w:pPr>
      <w:r>
        <w:rPr>
          <w:rFonts w:ascii="Arial" w:hAnsi="Arial" w:cs="Arial"/>
          <w:sz w:val="14"/>
          <w:szCs w:val="14"/>
        </w:rPr>
        <w:t xml:space="preserve">                 (mjesto)                           (datum)                                                                                                                       (potp</w:t>
      </w:r>
      <w:r>
        <w:rPr>
          <w:rFonts w:ascii="Arial" w:hAnsi="Arial" w:cs="Arial"/>
          <w:sz w:val="14"/>
          <w:szCs w:val="14"/>
        </w:rPr>
        <w:t>is)</w:t>
      </w:r>
    </w:p>
    <w:sectPr w:rsidR="00F2087D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316" w:rsidRDefault="00BA5316">
      <w:pPr>
        <w:spacing w:after="0" w:line="240" w:lineRule="auto"/>
      </w:pPr>
      <w:r>
        <w:separator/>
      </w:r>
    </w:p>
  </w:endnote>
  <w:endnote w:type="continuationSeparator" w:id="0">
    <w:p w:rsidR="00BA5316" w:rsidRDefault="00BA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316" w:rsidRDefault="00BA5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A5316" w:rsidRDefault="00BA5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2087D"/>
    <w:rsid w:val="00B42D4A"/>
    <w:rsid w:val="00BA5316"/>
    <w:rsid w:val="00F2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26ACE-2C40-4EE8-BE78-82A2A9D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Dežmalj Brkljača</dc:creator>
  <dc:description/>
  <cp:lastModifiedBy>Ivan Hajdić</cp:lastModifiedBy>
  <cp:revision>2</cp:revision>
  <dcterms:created xsi:type="dcterms:W3CDTF">2026-09-01T09:33:00Z</dcterms:created>
  <dcterms:modified xsi:type="dcterms:W3CDTF">2026-09-01T09:33:00Z</dcterms:modified>
</cp:coreProperties>
</file>